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Los 18 - Leit- und Orientierungssystem, Sicherheitsbeschilderung Bibliothek Wittenberge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40-B-72-26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Leit- und Orientierungssystem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